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C1B" w:rsidRDefault="006E6C1B">
      <w:pPr>
        <w:rPr>
          <w:b/>
          <w:sz w:val="28"/>
        </w:rPr>
      </w:pPr>
    </w:p>
    <w:p w:rsidR="00373B39" w:rsidRDefault="00373B39">
      <w:pPr>
        <w:rPr>
          <w:b/>
          <w:sz w:val="28"/>
        </w:rPr>
      </w:pPr>
      <w:bookmarkStart w:id="0" w:name="_GoBack"/>
      <w:bookmarkEnd w:id="0"/>
    </w:p>
    <w:p w:rsidR="009A2982" w:rsidRDefault="009A2982">
      <w:pPr>
        <w:rPr>
          <w:b/>
          <w:sz w:val="28"/>
        </w:rPr>
      </w:pPr>
    </w:p>
    <w:p w:rsidR="00D26FFC" w:rsidRDefault="00D26FFC">
      <w:pPr>
        <w:rPr>
          <w:b/>
          <w:sz w:val="28"/>
        </w:rPr>
      </w:pPr>
    </w:p>
    <w:p w:rsidR="00D26FFC" w:rsidRDefault="00D26FFC"/>
    <w:p w:rsidR="006E6C1B" w:rsidRPr="00E670DB" w:rsidRDefault="00005E5F" w:rsidP="006E791E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</w:rPr>
      </w:pPr>
      <w:r w:rsidRPr="005D10EB">
        <w:rPr>
          <w:b/>
          <w:sz w:val="24"/>
        </w:rPr>
        <w:t>ASSUNTO</w:t>
      </w:r>
      <w:r w:rsidR="00295746" w:rsidRPr="005D10EB">
        <w:rPr>
          <w:b/>
          <w:caps/>
        </w:rPr>
        <w:t>:</w:t>
      </w:r>
      <w:r w:rsidR="00D40F82" w:rsidRPr="005D10EB">
        <w:rPr>
          <w:b/>
          <w:caps/>
        </w:rPr>
        <w:t xml:space="preserve"> </w:t>
      </w:r>
      <w:r w:rsidR="00147D22">
        <w:rPr>
          <w:b/>
          <w:caps/>
        </w:rPr>
        <w:t xml:space="preserve"> </w:t>
      </w:r>
      <w:r w:rsidR="00981426">
        <w:rPr>
          <w:b/>
          <w:caps/>
          <w:sz w:val="24"/>
          <w:szCs w:val="24"/>
        </w:rPr>
        <w:t>Indica-se</w:t>
      </w:r>
      <w:r w:rsidR="00FA2E51" w:rsidRPr="00E670DB">
        <w:rPr>
          <w:b/>
          <w:caps/>
          <w:sz w:val="24"/>
          <w:szCs w:val="24"/>
        </w:rPr>
        <w:t xml:space="preserve"> AO EXMO.</w:t>
      </w:r>
      <w:r w:rsidR="00981426">
        <w:rPr>
          <w:b/>
          <w:caps/>
          <w:sz w:val="24"/>
          <w:szCs w:val="24"/>
        </w:rPr>
        <w:t xml:space="preserve"> Sr.</w:t>
      </w:r>
      <w:r w:rsidR="00A661AF" w:rsidRPr="00E670DB">
        <w:rPr>
          <w:b/>
          <w:caps/>
          <w:sz w:val="24"/>
          <w:szCs w:val="24"/>
        </w:rPr>
        <w:t xml:space="preserve"> </w:t>
      </w:r>
      <w:r w:rsidR="00EA7CF8" w:rsidRPr="00E670DB">
        <w:rPr>
          <w:b/>
          <w:caps/>
          <w:sz w:val="24"/>
          <w:szCs w:val="24"/>
        </w:rPr>
        <w:t>PREFEITO MUNICIPAL,</w:t>
      </w:r>
      <w:r w:rsidR="002B502E" w:rsidRPr="00E670DB">
        <w:rPr>
          <w:b/>
          <w:caps/>
          <w:sz w:val="24"/>
          <w:szCs w:val="24"/>
        </w:rPr>
        <w:t xml:space="preserve"> </w:t>
      </w:r>
      <w:r w:rsidR="00981426">
        <w:rPr>
          <w:b/>
          <w:caps/>
          <w:sz w:val="24"/>
          <w:szCs w:val="24"/>
        </w:rPr>
        <w:t>através da sua Secretaria competente</w:t>
      </w:r>
      <w:r w:rsidR="006C0AB6">
        <w:rPr>
          <w:b/>
          <w:caps/>
          <w:sz w:val="24"/>
          <w:szCs w:val="24"/>
        </w:rPr>
        <w:t xml:space="preserve">, </w:t>
      </w:r>
      <w:r w:rsidR="00981426">
        <w:rPr>
          <w:b/>
          <w:caps/>
          <w:sz w:val="24"/>
          <w:szCs w:val="24"/>
        </w:rPr>
        <w:t xml:space="preserve">estudo para </w:t>
      </w:r>
      <w:r w:rsidR="006C0AB6">
        <w:rPr>
          <w:b/>
          <w:caps/>
          <w:sz w:val="24"/>
          <w:szCs w:val="24"/>
        </w:rPr>
        <w:t xml:space="preserve">IMPLANTAÇÃO </w:t>
      </w:r>
      <w:r w:rsidR="00981426">
        <w:rPr>
          <w:b/>
          <w:caps/>
          <w:sz w:val="24"/>
          <w:szCs w:val="24"/>
        </w:rPr>
        <w:t>DE REDUTOR</w:t>
      </w:r>
      <w:r w:rsidR="00FA2E51" w:rsidRPr="00E670DB">
        <w:rPr>
          <w:b/>
          <w:caps/>
          <w:sz w:val="24"/>
          <w:szCs w:val="24"/>
        </w:rPr>
        <w:t xml:space="preserve"> DE VELOCIDADE (LOMBADA)</w:t>
      </w:r>
      <w:r w:rsidR="00981426">
        <w:rPr>
          <w:b/>
          <w:caps/>
          <w:sz w:val="24"/>
          <w:szCs w:val="24"/>
        </w:rPr>
        <w:t>,</w:t>
      </w:r>
      <w:r w:rsidR="00FA2E51" w:rsidRPr="00E670DB">
        <w:rPr>
          <w:b/>
          <w:caps/>
          <w:sz w:val="24"/>
          <w:szCs w:val="24"/>
        </w:rPr>
        <w:t xml:space="preserve"> NA </w:t>
      </w:r>
      <w:r w:rsidR="00BC4E67">
        <w:rPr>
          <w:b/>
          <w:caps/>
          <w:sz w:val="24"/>
          <w:szCs w:val="24"/>
        </w:rPr>
        <w:t>Rua 13 de Maio</w:t>
      </w:r>
      <w:r w:rsidR="00981426">
        <w:rPr>
          <w:b/>
          <w:caps/>
          <w:sz w:val="24"/>
          <w:szCs w:val="24"/>
        </w:rPr>
        <w:t>, no centro</w:t>
      </w:r>
      <w:r w:rsidR="00BC4E67">
        <w:rPr>
          <w:b/>
          <w:caps/>
          <w:sz w:val="24"/>
          <w:szCs w:val="24"/>
        </w:rPr>
        <w:t>.</w:t>
      </w:r>
    </w:p>
    <w:p w:rsidR="00981426" w:rsidRDefault="00981426" w:rsidP="006E791E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  <w:szCs w:val="24"/>
        </w:rPr>
      </w:pPr>
    </w:p>
    <w:p w:rsidR="00A272B0" w:rsidRDefault="00A272B0" w:rsidP="006E791E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DESPACHO</w:t>
      </w:r>
    </w:p>
    <w:p w:rsidR="006E6C1B" w:rsidRPr="00E670DB" w:rsidRDefault="00DA543A" w:rsidP="006E791E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  <w:szCs w:val="24"/>
        </w:rPr>
      </w:pPr>
      <w:r w:rsidRPr="00E670DB">
        <w:rPr>
          <w:b/>
          <w:sz w:val="24"/>
          <w:szCs w:val="24"/>
        </w:rPr>
        <w:t xml:space="preserve">      </w:t>
      </w:r>
      <w:r w:rsidR="006E6C1B" w:rsidRPr="00E670DB">
        <w:rPr>
          <w:b/>
          <w:sz w:val="24"/>
          <w:szCs w:val="24"/>
        </w:rPr>
        <w:t xml:space="preserve">              </w:t>
      </w:r>
    </w:p>
    <w:p w:rsidR="006E6C1B" w:rsidRPr="00E670DB" w:rsidRDefault="006E6C1B" w:rsidP="006E791E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  <w:szCs w:val="24"/>
        </w:rPr>
      </w:pPr>
      <w:r w:rsidRPr="00E670DB">
        <w:rPr>
          <w:b/>
          <w:sz w:val="24"/>
          <w:szCs w:val="24"/>
        </w:rPr>
        <w:t xml:space="preserve">     SALA DAS SESSÕES____/____/_____</w:t>
      </w:r>
    </w:p>
    <w:p w:rsidR="006E6C1B" w:rsidRPr="00E670DB" w:rsidRDefault="006E6C1B" w:rsidP="006E791E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  <w:szCs w:val="24"/>
        </w:rPr>
      </w:pPr>
    </w:p>
    <w:p w:rsidR="006E6C1B" w:rsidRPr="00E670DB" w:rsidRDefault="006E6C1B" w:rsidP="006E791E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  <w:szCs w:val="24"/>
        </w:rPr>
      </w:pPr>
    </w:p>
    <w:p w:rsidR="006E6C1B" w:rsidRPr="00E670DB" w:rsidRDefault="006E6C1B" w:rsidP="006E791E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sz w:val="24"/>
          <w:szCs w:val="24"/>
        </w:rPr>
      </w:pPr>
      <w:r w:rsidRPr="00E670DB">
        <w:rPr>
          <w:b/>
          <w:sz w:val="24"/>
          <w:szCs w:val="24"/>
        </w:rPr>
        <w:tab/>
        <w:t xml:space="preserve">                 </w:t>
      </w:r>
      <w:r w:rsidR="00981426">
        <w:rPr>
          <w:b/>
          <w:sz w:val="24"/>
          <w:szCs w:val="24"/>
        </w:rPr>
        <w:t xml:space="preserve">                                                                             </w:t>
      </w:r>
      <w:r w:rsidRPr="00E670DB">
        <w:rPr>
          <w:b/>
          <w:sz w:val="24"/>
          <w:szCs w:val="24"/>
        </w:rPr>
        <w:t>PRESIDENTE DA MESA</w:t>
      </w:r>
    </w:p>
    <w:p w:rsidR="006E6C1B" w:rsidRPr="00E670DB" w:rsidRDefault="006E6C1B">
      <w:pPr>
        <w:rPr>
          <w:b/>
          <w:sz w:val="24"/>
          <w:szCs w:val="24"/>
        </w:rPr>
      </w:pPr>
      <w:r w:rsidRPr="00E670DB">
        <w:rPr>
          <w:b/>
          <w:sz w:val="24"/>
          <w:szCs w:val="24"/>
        </w:rPr>
        <w:tab/>
        <w:t xml:space="preserve">                              </w:t>
      </w:r>
    </w:p>
    <w:p w:rsidR="006E6C1B" w:rsidRDefault="006E6C1B">
      <w:pPr>
        <w:jc w:val="center"/>
        <w:rPr>
          <w:sz w:val="24"/>
          <w:szCs w:val="24"/>
        </w:rPr>
      </w:pPr>
      <w:r w:rsidRPr="00E670DB">
        <w:rPr>
          <w:b/>
          <w:sz w:val="24"/>
          <w:szCs w:val="24"/>
        </w:rPr>
        <w:t xml:space="preserve">    INDICAÇÃO Nº</w:t>
      </w:r>
      <w:r w:rsidR="006473B8" w:rsidRPr="00E670DB">
        <w:rPr>
          <w:b/>
          <w:sz w:val="24"/>
          <w:szCs w:val="24"/>
        </w:rPr>
        <w:t xml:space="preserve"> </w:t>
      </w:r>
      <w:r w:rsidR="00172CD3" w:rsidRPr="00E670DB">
        <w:rPr>
          <w:b/>
          <w:sz w:val="24"/>
          <w:szCs w:val="24"/>
        </w:rPr>
        <w:t xml:space="preserve">  </w:t>
      </w:r>
      <w:r w:rsidRPr="00E670DB">
        <w:rPr>
          <w:b/>
          <w:sz w:val="24"/>
          <w:szCs w:val="24"/>
        </w:rPr>
        <w:t>DE 20</w:t>
      </w:r>
      <w:r w:rsidR="00CD3ABE" w:rsidRPr="00E670DB">
        <w:rPr>
          <w:b/>
          <w:sz w:val="24"/>
          <w:szCs w:val="24"/>
        </w:rPr>
        <w:t>1</w:t>
      </w:r>
      <w:r w:rsidR="00981426">
        <w:rPr>
          <w:b/>
          <w:sz w:val="24"/>
          <w:szCs w:val="24"/>
        </w:rPr>
        <w:t>9</w:t>
      </w:r>
      <w:r w:rsidRPr="00E670DB">
        <w:rPr>
          <w:sz w:val="24"/>
          <w:szCs w:val="24"/>
        </w:rPr>
        <w:t>.</w:t>
      </w:r>
    </w:p>
    <w:p w:rsidR="006E791E" w:rsidRPr="00E670DB" w:rsidRDefault="006E791E">
      <w:pPr>
        <w:jc w:val="center"/>
        <w:rPr>
          <w:sz w:val="24"/>
          <w:szCs w:val="24"/>
        </w:rPr>
      </w:pPr>
    </w:p>
    <w:p w:rsidR="006E6C1B" w:rsidRPr="00E670DB" w:rsidRDefault="006E6C1B">
      <w:pPr>
        <w:rPr>
          <w:b/>
          <w:sz w:val="24"/>
          <w:szCs w:val="24"/>
        </w:rPr>
      </w:pPr>
    </w:p>
    <w:p w:rsidR="006E6C1B" w:rsidRPr="00E670DB" w:rsidRDefault="006E6C1B">
      <w:pPr>
        <w:rPr>
          <w:b/>
          <w:sz w:val="24"/>
          <w:szCs w:val="24"/>
        </w:rPr>
      </w:pPr>
      <w:r w:rsidRPr="00E670DB">
        <w:rPr>
          <w:b/>
          <w:sz w:val="24"/>
          <w:szCs w:val="24"/>
        </w:rPr>
        <w:t>SENHOR PRESIDENTE,</w:t>
      </w:r>
    </w:p>
    <w:p w:rsidR="00BF716E" w:rsidRDefault="006E6C1B" w:rsidP="00BF716E">
      <w:pPr>
        <w:pStyle w:val="Ttulo2"/>
        <w:rPr>
          <w:szCs w:val="24"/>
        </w:rPr>
      </w:pPr>
      <w:r w:rsidRPr="00E670DB">
        <w:rPr>
          <w:szCs w:val="24"/>
        </w:rPr>
        <w:t>SENHORES VEREADORES,</w:t>
      </w:r>
      <w:r w:rsidR="00BF716E" w:rsidRPr="00E670DB">
        <w:rPr>
          <w:szCs w:val="24"/>
        </w:rPr>
        <w:t xml:space="preserve"> </w:t>
      </w:r>
      <w:r w:rsidR="007A1C4B" w:rsidRPr="00E670DB">
        <w:rPr>
          <w:szCs w:val="24"/>
        </w:rPr>
        <w:t>SENHORAS VEREADORAS,</w:t>
      </w:r>
    </w:p>
    <w:p w:rsidR="00645691" w:rsidRDefault="00645691" w:rsidP="00645691"/>
    <w:p w:rsidR="00BF716E" w:rsidRPr="00E670DB" w:rsidRDefault="00BF716E" w:rsidP="00BF716E">
      <w:pPr>
        <w:pStyle w:val="Ttulo2"/>
        <w:rPr>
          <w:b w:val="0"/>
          <w:szCs w:val="24"/>
        </w:rPr>
      </w:pPr>
    </w:p>
    <w:p w:rsidR="00626A07" w:rsidRPr="006263B9" w:rsidRDefault="00A272B0" w:rsidP="006263B9">
      <w:pPr>
        <w:pStyle w:val="Ttulo2"/>
        <w:rPr>
          <w:b w:val="0"/>
          <w:szCs w:val="24"/>
        </w:rPr>
      </w:pPr>
      <w:r w:rsidRPr="00A272B0">
        <w:rPr>
          <w:b w:val="0"/>
          <w:szCs w:val="24"/>
        </w:rPr>
        <w:t xml:space="preserve">                          </w:t>
      </w:r>
      <w:r w:rsidR="00645691">
        <w:rPr>
          <w:b w:val="0"/>
          <w:szCs w:val="24"/>
        </w:rPr>
        <w:t xml:space="preserve">      </w:t>
      </w:r>
      <w:r w:rsidR="00981426">
        <w:rPr>
          <w:b w:val="0"/>
          <w:szCs w:val="24"/>
        </w:rPr>
        <w:t>Considerando o intenso fluxo</w:t>
      </w:r>
      <w:r w:rsidRPr="00645691">
        <w:rPr>
          <w:b w:val="0"/>
          <w:szCs w:val="24"/>
        </w:rPr>
        <w:t xml:space="preserve"> de veículos </w:t>
      </w:r>
      <w:r w:rsidR="002F52E3" w:rsidRPr="00645691">
        <w:rPr>
          <w:b w:val="0"/>
          <w:szCs w:val="24"/>
        </w:rPr>
        <w:t>que trafegam</w:t>
      </w:r>
      <w:r w:rsidR="00981426">
        <w:rPr>
          <w:b w:val="0"/>
          <w:szCs w:val="24"/>
        </w:rPr>
        <w:t xml:space="preserve"> diariamente</w:t>
      </w:r>
      <w:r w:rsidR="002F52E3" w:rsidRPr="00645691">
        <w:rPr>
          <w:b w:val="0"/>
          <w:szCs w:val="24"/>
        </w:rPr>
        <w:t xml:space="preserve"> pela </w:t>
      </w:r>
      <w:r w:rsidR="00BC4E67">
        <w:rPr>
          <w:b w:val="0"/>
          <w:szCs w:val="24"/>
        </w:rPr>
        <w:t>Rua 13 de Maio</w:t>
      </w:r>
      <w:r w:rsidR="005F0B01">
        <w:rPr>
          <w:b w:val="0"/>
          <w:szCs w:val="24"/>
        </w:rPr>
        <w:t xml:space="preserve">, </w:t>
      </w:r>
      <w:r w:rsidR="00981426">
        <w:rPr>
          <w:b w:val="0"/>
          <w:szCs w:val="24"/>
        </w:rPr>
        <w:t xml:space="preserve">no </w:t>
      </w:r>
      <w:r w:rsidR="00BC4E67">
        <w:rPr>
          <w:b w:val="0"/>
          <w:szCs w:val="24"/>
        </w:rPr>
        <w:t>Centro</w:t>
      </w:r>
      <w:r w:rsidR="00981426">
        <w:rPr>
          <w:b w:val="0"/>
          <w:szCs w:val="24"/>
        </w:rPr>
        <w:t xml:space="preserve"> de Mogi Mirim e em</w:t>
      </w:r>
      <w:r w:rsidR="00645691">
        <w:rPr>
          <w:b w:val="0"/>
          <w:szCs w:val="24"/>
        </w:rPr>
        <w:t xml:space="preserve"> atenção à</w:t>
      </w:r>
      <w:r w:rsidR="00981426">
        <w:rPr>
          <w:b w:val="0"/>
          <w:szCs w:val="24"/>
        </w:rPr>
        <w:t>s reivindicações de</w:t>
      </w:r>
      <w:r w:rsidR="00725F2D">
        <w:rPr>
          <w:b w:val="0"/>
          <w:szCs w:val="24"/>
        </w:rPr>
        <w:t xml:space="preserve"> </w:t>
      </w:r>
      <w:r w:rsidR="002F52E3" w:rsidRPr="00645691">
        <w:rPr>
          <w:b w:val="0"/>
          <w:szCs w:val="24"/>
        </w:rPr>
        <w:t>moradores</w:t>
      </w:r>
      <w:r w:rsidR="00E052A2">
        <w:rPr>
          <w:b w:val="0"/>
          <w:szCs w:val="24"/>
        </w:rPr>
        <w:t xml:space="preserve"> e comerciantes</w:t>
      </w:r>
      <w:r w:rsidR="003231C8">
        <w:rPr>
          <w:b w:val="0"/>
          <w:szCs w:val="24"/>
        </w:rPr>
        <w:t xml:space="preserve">, </w:t>
      </w:r>
      <w:r w:rsidR="00981426">
        <w:rPr>
          <w:b w:val="0"/>
          <w:szCs w:val="24"/>
        </w:rPr>
        <w:t>preocupados com os riscos de acidentes</w:t>
      </w:r>
      <w:r w:rsidR="005F0B01" w:rsidRPr="005F0B01">
        <w:rPr>
          <w:rStyle w:val="TextosemFormatao"/>
          <w:rFonts w:ascii="Arial" w:hAnsi="Arial" w:cs="Arial"/>
          <w:b w:val="0"/>
          <w:bCs/>
          <w:i/>
          <w:iCs/>
          <w:color w:val="6A6A6A"/>
          <w:shd w:val="clear" w:color="auto" w:fill="FFFFFF"/>
        </w:rPr>
        <w:t xml:space="preserve"> </w:t>
      </w:r>
      <w:r w:rsidR="00981426">
        <w:rPr>
          <w:b w:val="0"/>
          <w:szCs w:val="24"/>
        </w:rPr>
        <w:t>solicitando, desta forma,</w:t>
      </w:r>
      <w:r w:rsidR="002F52E3" w:rsidRPr="00645691">
        <w:rPr>
          <w:b w:val="0"/>
          <w:szCs w:val="24"/>
        </w:rPr>
        <w:t xml:space="preserve"> controle da velocidade dos </w:t>
      </w:r>
      <w:r w:rsidR="00981426">
        <w:rPr>
          <w:b w:val="0"/>
          <w:szCs w:val="24"/>
        </w:rPr>
        <w:t>veículos</w:t>
      </w:r>
      <w:r w:rsidR="002F52E3" w:rsidRPr="00645691">
        <w:rPr>
          <w:b w:val="0"/>
          <w:szCs w:val="24"/>
        </w:rPr>
        <w:t>.</w:t>
      </w:r>
    </w:p>
    <w:p w:rsidR="00FA2E51" w:rsidRPr="00E670DB" w:rsidRDefault="00FA2E51" w:rsidP="006B521C">
      <w:pPr>
        <w:jc w:val="both"/>
        <w:rPr>
          <w:bCs/>
          <w:sz w:val="24"/>
          <w:szCs w:val="24"/>
        </w:rPr>
      </w:pPr>
    </w:p>
    <w:p w:rsidR="00494BB1" w:rsidRDefault="006B521C" w:rsidP="006B521C">
      <w:pPr>
        <w:pStyle w:val="Ttulo2"/>
        <w:ind w:firstLine="708"/>
        <w:rPr>
          <w:b w:val="0"/>
          <w:szCs w:val="24"/>
        </w:rPr>
      </w:pPr>
      <w:r w:rsidRPr="00E670DB">
        <w:rPr>
          <w:bCs/>
          <w:szCs w:val="24"/>
        </w:rPr>
        <w:t xml:space="preserve">           </w:t>
      </w:r>
      <w:r w:rsidR="00645691">
        <w:rPr>
          <w:bCs/>
          <w:szCs w:val="24"/>
        </w:rPr>
        <w:t xml:space="preserve">          </w:t>
      </w:r>
      <w:r w:rsidR="00BE638D" w:rsidRPr="00E670DB">
        <w:rPr>
          <w:bCs/>
          <w:szCs w:val="24"/>
        </w:rPr>
        <w:t xml:space="preserve">INDICO </w:t>
      </w:r>
      <w:r w:rsidR="00BE638D" w:rsidRPr="00E670DB">
        <w:rPr>
          <w:b w:val="0"/>
          <w:bCs/>
          <w:szCs w:val="24"/>
        </w:rPr>
        <w:t>ao</w:t>
      </w:r>
      <w:r w:rsidR="005D10EB" w:rsidRPr="00E670DB">
        <w:rPr>
          <w:b w:val="0"/>
          <w:bCs/>
          <w:szCs w:val="24"/>
        </w:rPr>
        <w:t xml:space="preserve"> Senhor Prefeito </w:t>
      </w:r>
      <w:r w:rsidR="00BE638D" w:rsidRPr="00E670DB">
        <w:rPr>
          <w:b w:val="0"/>
          <w:bCs/>
          <w:szCs w:val="24"/>
        </w:rPr>
        <w:t xml:space="preserve">Municipal </w:t>
      </w:r>
      <w:r w:rsidR="00981426">
        <w:rPr>
          <w:bCs/>
          <w:szCs w:val="24"/>
        </w:rPr>
        <w:t xml:space="preserve">CARLOS NELSON </w:t>
      </w:r>
      <w:r w:rsidR="00A91075">
        <w:rPr>
          <w:bCs/>
          <w:szCs w:val="24"/>
        </w:rPr>
        <w:t xml:space="preserve">BUENO, </w:t>
      </w:r>
      <w:r w:rsidR="00A91075" w:rsidRPr="00E670DB">
        <w:rPr>
          <w:b w:val="0"/>
          <w:bCs/>
          <w:szCs w:val="24"/>
        </w:rPr>
        <w:t>estudo</w:t>
      </w:r>
      <w:r w:rsidR="00BE638D" w:rsidRPr="00E670DB">
        <w:rPr>
          <w:b w:val="0"/>
          <w:bCs/>
          <w:szCs w:val="24"/>
        </w:rPr>
        <w:t xml:space="preserve"> junto</w:t>
      </w:r>
      <w:r w:rsidR="007F0910" w:rsidRPr="00E670DB">
        <w:rPr>
          <w:b w:val="0"/>
          <w:bCs/>
          <w:szCs w:val="24"/>
        </w:rPr>
        <w:t xml:space="preserve"> à</w:t>
      </w:r>
      <w:r w:rsidR="007F476C" w:rsidRPr="00E670DB">
        <w:rPr>
          <w:b w:val="0"/>
          <w:bCs/>
          <w:szCs w:val="24"/>
        </w:rPr>
        <w:t xml:space="preserve"> </w:t>
      </w:r>
      <w:r w:rsidR="00BE638D" w:rsidRPr="00A91075">
        <w:rPr>
          <w:b w:val="0"/>
          <w:bCs/>
          <w:szCs w:val="24"/>
        </w:rPr>
        <w:t xml:space="preserve">Secretaria </w:t>
      </w:r>
      <w:r w:rsidR="00981426" w:rsidRPr="00A91075">
        <w:rPr>
          <w:b w:val="0"/>
          <w:bCs/>
          <w:szCs w:val="24"/>
        </w:rPr>
        <w:t>Competente</w:t>
      </w:r>
      <w:r w:rsidR="00FA2E51" w:rsidRPr="00E670DB">
        <w:rPr>
          <w:bCs/>
          <w:szCs w:val="24"/>
        </w:rPr>
        <w:t xml:space="preserve"> </w:t>
      </w:r>
      <w:r w:rsidR="00A91075">
        <w:rPr>
          <w:b w:val="0"/>
          <w:bCs/>
          <w:szCs w:val="24"/>
        </w:rPr>
        <w:t>objetivando a</w:t>
      </w:r>
      <w:r w:rsidR="00BF716E" w:rsidRPr="00E670DB">
        <w:rPr>
          <w:b w:val="0"/>
          <w:szCs w:val="24"/>
        </w:rPr>
        <w:t xml:space="preserve"> </w:t>
      </w:r>
      <w:r w:rsidR="00FA2E51" w:rsidRPr="00E670DB">
        <w:rPr>
          <w:b w:val="0"/>
          <w:szCs w:val="24"/>
        </w:rPr>
        <w:t>implantação de</w:t>
      </w:r>
      <w:r w:rsidR="00981426">
        <w:rPr>
          <w:szCs w:val="24"/>
        </w:rPr>
        <w:t xml:space="preserve"> um REDUTOR</w:t>
      </w:r>
      <w:r w:rsidR="00981426" w:rsidRPr="00E670DB">
        <w:rPr>
          <w:szCs w:val="24"/>
        </w:rPr>
        <w:t xml:space="preserve"> DE VELOCIDADE (LOMBADA) NA </w:t>
      </w:r>
      <w:r w:rsidR="00981426" w:rsidRPr="00E052A2">
        <w:rPr>
          <w:szCs w:val="24"/>
        </w:rPr>
        <w:t xml:space="preserve">RUA 13 DE MAIO, </w:t>
      </w:r>
      <w:r w:rsidR="00981426">
        <w:rPr>
          <w:szCs w:val="24"/>
        </w:rPr>
        <w:t>ENTRE OS NÚMEROS 504 e 514</w:t>
      </w:r>
      <w:r w:rsidR="00981426" w:rsidRPr="00E052A2">
        <w:rPr>
          <w:szCs w:val="24"/>
        </w:rPr>
        <w:t xml:space="preserve">, </w:t>
      </w:r>
      <w:r w:rsidR="00981426">
        <w:rPr>
          <w:szCs w:val="24"/>
        </w:rPr>
        <w:t xml:space="preserve">no </w:t>
      </w:r>
      <w:r w:rsidR="00981426" w:rsidRPr="00E052A2">
        <w:rPr>
          <w:szCs w:val="24"/>
        </w:rPr>
        <w:t>CENTRO</w:t>
      </w:r>
      <w:r w:rsidR="00981426">
        <w:rPr>
          <w:szCs w:val="24"/>
        </w:rPr>
        <w:t xml:space="preserve"> de Mogi Mirim</w:t>
      </w:r>
      <w:r w:rsidR="002F52E3">
        <w:rPr>
          <w:szCs w:val="24"/>
        </w:rPr>
        <w:t xml:space="preserve">, </w:t>
      </w:r>
      <w:r w:rsidR="00981426" w:rsidRPr="00981426">
        <w:rPr>
          <w:b w:val="0"/>
          <w:szCs w:val="24"/>
        </w:rPr>
        <w:t>visando</w:t>
      </w:r>
      <w:r w:rsidR="00FA2E51" w:rsidRPr="00E670DB">
        <w:rPr>
          <w:b w:val="0"/>
          <w:szCs w:val="24"/>
        </w:rPr>
        <w:t xml:space="preserve"> </w:t>
      </w:r>
      <w:r w:rsidR="00D64474">
        <w:rPr>
          <w:b w:val="0"/>
          <w:szCs w:val="24"/>
        </w:rPr>
        <w:t>a segurança para os</w:t>
      </w:r>
      <w:r w:rsidR="003231C8">
        <w:rPr>
          <w:b w:val="0"/>
          <w:szCs w:val="24"/>
        </w:rPr>
        <w:t xml:space="preserve"> </w:t>
      </w:r>
      <w:r w:rsidR="00981426">
        <w:rPr>
          <w:b w:val="0"/>
          <w:szCs w:val="24"/>
        </w:rPr>
        <w:t xml:space="preserve">motoristas e </w:t>
      </w:r>
      <w:r w:rsidRPr="00E670DB">
        <w:rPr>
          <w:b w:val="0"/>
          <w:szCs w:val="24"/>
        </w:rPr>
        <w:t>pedestres</w:t>
      </w:r>
      <w:r w:rsidR="00BE4B0C">
        <w:rPr>
          <w:b w:val="0"/>
          <w:szCs w:val="24"/>
        </w:rPr>
        <w:t xml:space="preserve">, </w:t>
      </w:r>
      <w:r w:rsidR="00981426">
        <w:rPr>
          <w:b w:val="0"/>
          <w:szCs w:val="24"/>
        </w:rPr>
        <w:t>que trafegam e transitam pelo local</w:t>
      </w:r>
      <w:r w:rsidR="00D64474">
        <w:rPr>
          <w:b w:val="0"/>
          <w:szCs w:val="24"/>
        </w:rPr>
        <w:t xml:space="preserve">.  </w:t>
      </w:r>
    </w:p>
    <w:p w:rsidR="00D26FFC" w:rsidRPr="00E670DB" w:rsidRDefault="00D26FFC" w:rsidP="00BE638D">
      <w:pPr>
        <w:rPr>
          <w:sz w:val="24"/>
          <w:szCs w:val="24"/>
        </w:rPr>
      </w:pPr>
    </w:p>
    <w:p w:rsidR="00147D22" w:rsidRPr="00E670DB" w:rsidRDefault="00147D22" w:rsidP="00BE638D">
      <w:pPr>
        <w:rPr>
          <w:sz w:val="24"/>
          <w:szCs w:val="24"/>
        </w:rPr>
      </w:pPr>
    </w:p>
    <w:p w:rsidR="00BF716E" w:rsidRPr="00E670DB" w:rsidRDefault="00BE638D" w:rsidP="00147D22">
      <w:pPr>
        <w:rPr>
          <w:b/>
          <w:sz w:val="24"/>
          <w:szCs w:val="24"/>
        </w:rPr>
      </w:pPr>
      <w:r w:rsidRPr="00E670DB">
        <w:rPr>
          <w:sz w:val="24"/>
          <w:szCs w:val="24"/>
        </w:rPr>
        <w:t xml:space="preserve">                                 </w:t>
      </w:r>
      <w:r w:rsidR="00147D22" w:rsidRPr="00E670DB">
        <w:rPr>
          <w:sz w:val="24"/>
          <w:szCs w:val="24"/>
        </w:rPr>
        <w:t xml:space="preserve"> </w:t>
      </w:r>
    </w:p>
    <w:p w:rsidR="00BF716E" w:rsidRPr="00E670DB" w:rsidRDefault="00BF716E" w:rsidP="00BF716E">
      <w:pPr>
        <w:jc w:val="center"/>
        <w:rPr>
          <w:b/>
          <w:sz w:val="24"/>
          <w:szCs w:val="24"/>
        </w:rPr>
      </w:pPr>
      <w:r w:rsidRPr="00E670DB">
        <w:rPr>
          <w:b/>
          <w:sz w:val="24"/>
          <w:szCs w:val="24"/>
        </w:rPr>
        <w:t>SALA DAS SESSÕES “VEREADOR SANTO RÓTOLLI</w:t>
      </w:r>
      <w:r w:rsidR="009F0A0F">
        <w:rPr>
          <w:b/>
          <w:sz w:val="24"/>
          <w:szCs w:val="24"/>
        </w:rPr>
        <w:t>”,</w:t>
      </w:r>
      <w:r w:rsidR="00AD6E4E">
        <w:rPr>
          <w:b/>
          <w:sz w:val="24"/>
          <w:szCs w:val="24"/>
        </w:rPr>
        <w:t xml:space="preserve"> </w:t>
      </w:r>
      <w:r w:rsidR="00BE4B0C">
        <w:rPr>
          <w:b/>
          <w:sz w:val="24"/>
          <w:szCs w:val="24"/>
        </w:rPr>
        <w:t xml:space="preserve"> </w:t>
      </w:r>
      <w:r w:rsidR="00981426">
        <w:rPr>
          <w:b/>
          <w:sz w:val="24"/>
          <w:szCs w:val="24"/>
        </w:rPr>
        <w:t>2</w:t>
      </w:r>
      <w:r w:rsidR="00A91075">
        <w:rPr>
          <w:b/>
          <w:sz w:val="24"/>
          <w:szCs w:val="24"/>
        </w:rPr>
        <w:t>5</w:t>
      </w:r>
      <w:r w:rsidR="00981426">
        <w:rPr>
          <w:b/>
          <w:sz w:val="24"/>
          <w:szCs w:val="24"/>
        </w:rPr>
        <w:t xml:space="preserve"> de janeiro de 2019</w:t>
      </w:r>
      <w:r w:rsidR="006B521C" w:rsidRPr="00E670DB">
        <w:rPr>
          <w:b/>
          <w:sz w:val="24"/>
          <w:szCs w:val="24"/>
        </w:rPr>
        <w:t>.</w:t>
      </w:r>
    </w:p>
    <w:p w:rsidR="00494BB1" w:rsidRPr="00E670DB" w:rsidRDefault="00494BB1" w:rsidP="00BF716E">
      <w:pPr>
        <w:jc w:val="center"/>
        <w:rPr>
          <w:b/>
          <w:sz w:val="24"/>
          <w:szCs w:val="24"/>
        </w:rPr>
      </w:pPr>
    </w:p>
    <w:p w:rsidR="00CD3ABE" w:rsidRPr="00E670DB" w:rsidRDefault="00CD3ABE" w:rsidP="00626A07">
      <w:pPr>
        <w:rPr>
          <w:b/>
          <w:sz w:val="24"/>
          <w:szCs w:val="24"/>
        </w:rPr>
      </w:pPr>
    </w:p>
    <w:p w:rsidR="00CD3ABE" w:rsidRPr="00E670DB" w:rsidRDefault="00CD3ABE" w:rsidP="00BE638D">
      <w:pPr>
        <w:rPr>
          <w:b/>
          <w:sz w:val="24"/>
          <w:szCs w:val="24"/>
        </w:rPr>
      </w:pPr>
    </w:p>
    <w:p w:rsidR="00494BB1" w:rsidRPr="00981426" w:rsidRDefault="00494BB1" w:rsidP="00BF716E">
      <w:pPr>
        <w:jc w:val="center"/>
        <w:rPr>
          <w:b/>
          <w:sz w:val="22"/>
          <w:szCs w:val="22"/>
        </w:rPr>
      </w:pPr>
    </w:p>
    <w:p w:rsidR="00E670DB" w:rsidRPr="00981426" w:rsidRDefault="00CD3ABE" w:rsidP="00981426">
      <w:pPr>
        <w:jc w:val="center"/>
        <w:rPr>
          <w:b/>
          <w:sz w:val="22"/>
          <w:szCs w:val="22"/>
        </w:rPr>
      </w:pPr>
      <w:r w:rsidRPr="00981426">
        <w:rPr>
          <w:b/>
          <w:sz w:val="22"/>
          <w:szCs w:val="22"/>
        </w:rPr>
        <w:t>VEREADOR</w:t>
      </w:r>
      <w:r w:rsidR="00981426" w:rsidRPr="00981426">
        <w:rPr>
          <w:b/>
          <w:sz w:val="22"/>
          <w:szCs w:val="22"/>
        </w:rPr>
        <w:t>A E INVESTIGADORA DA POLÍCIA CIVIL SONIA REGINA RODRIGUES</w:t>
      </w:r>
    </w:p>
    <w:p w:rsidR="00981426" w:rsidRPr="00E670DB" w:rsidRDefault="00981426" w:rsidP="00981426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“SONIA MÓDENA”</w:t>
      </w:r>
    </w:p>
    <w:sectPr w:rsidR="00981426" w:rsidRPr="00E670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321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1E5" w:rsidRDefault="00CA71E5">
      <w:r>
        <w:separator/>
      </w:r>
    </w:p>
  </w:endnote>
  <w:endnote w:type="continuationSeparator" w:id="0">
    <w:p w:rsidR="00CA71E5" w:rsidRDefault="00CA7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B6" w:rsidRDefault="006C0AB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B6" w:rsidRDefault="006C0AB6">
    <w:pPr>
      <w:pStyle w:val="Rodap"/>
      <w:jc w:val="center"/>
      <w:rPr>
        <w:sz w:val="18"/>
      </w:rPr>
    </w:pPr>
    <w:r>
      <w:rPr>
        <w:sz w:val="18"/>
      </w:rPr>
      <w:t>Rua Dr. José Alves, 129 - Centro - Fone : (019) 3814.1200 - Fax: (019) 3814.1224 – Mogi Mirim - SP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B6" w:rsidRDefault="006C0A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1E5" w:rsidRDefault="00CA71E5">
      <w:r>
        <w:separator/>
      </w:r>
    </w:p>
  </w:footnote>
  <w:footnote w:type="continuationSeparator" w:id="0">
    <w:p w:rsidR="00CA71E5" w:rsidRDefault="00CA71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B6" w:rsidRDefault="006C0AB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0AB6" w:rsidRDefault="006C0AB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B6" w:rsidRDefault="006C0AB6">
    <w:pPr>
      <w:pStyle w:val="Cabealho"/>
      <w:framePr w:wrap="around" w:vAnchor="text" w:hAnchor="margin" w:xAlign="right" w:y="1"/>
      <w:rPr>
        <w:rStyle w:val="Nmerodepgina"/>
      </w:rPr>
    </w:pPr>
  </w:p>
  <w:p w:rsidR="006C0AB6" w:rsidRDefault="006F7974">
    <w:pPr>
      <w:framePr w:w="2171" w:h="2525" w:hRule="exact" w:hSpace="141" w:wrap="around" w:vAnchor="page" w:hAnchor="page" w:x="976" w:y="725"/>
      <w:ind w:right="360"/>
    </w:pPr>
    <w:r>
      <w:rPr>
        <w:noProof/>
      </w:rPr>
      <w:drawing>
        <wp:inline distT="0" distB="0" distL="0" distR="0">
          <wp:extent cx="1038225" cy="752475"/>
          <wp:effectExtent l="0" t="0" r="9525" b="9525"/>
          <wp:docPr id="1" name="Imagem 1" descr="brasao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0AB6" w:rsidRDefault="006C0AB6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  <w:b/>
        <w:sz w:val="34"/>
      </w:rPr>
    </w:pPr>
  </w:p>
  <w:p w:rsidR="006C0AB6" w:rsidRDefault="006C0AB6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  <w:b/>
        <w:sz w:val="34"/>
      </w:rPr>
    </w:pPr>
    <w:r>
      <w:rPr>
        <w:rFonts w:ascii="Arial" w:hAnsi="Arial"/>
        <w:b/>
        <w:sz w:val="34"/>
      </w:rPr>
      <w:t>CÂMARA MUNICIPAL DE MOGI MIRIM</w:t>
    </w:r>
  </w:p>
  <w:p w:rsidR="006C0AB6" w:rsidRDefault="006C0AB6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</w:rPr>
    </w:pPr>
    <w:r>
      <w:rPr>
        <w:rFonts w:ascii="Arial" w:hAnsi="Arial"/>
        <w:b/>
        <w:sz w:val="24"/>
      </w:rPr>
      <w:t>Estado de São Paulo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B6" w:rsidRDefault="006C0A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16E"/>
    <w:rsid w:val="000001A4"/>
    <w:rsid w:val="00005E5F"/>
    <w:rsid w:val="00036607"/>
    <w:rsid w:val="000606EB"/>
    <w:rsid w:val="000857BF"/>
    <w:rsid w:val="00093FA0"/>
    <w:rsid w:val="00122853"/>
    <w:rsid w:val="00147D22"/>
    <w:rsid w:val="00172CD3"/>
    <w:rsid w:val="001B046B"/>
    <w:rsid w:val="00232E2B"/>
    <w:rsid w:val="002446B4"/>
    <w:rsid w:val="0027102F"/>
    <w:rsid w:val="00295746"/>
    <w:rsid w:val="002A2F1A"/>
    <w:rsid w:val="002B05F3"/>
    <w:rsid w:val="002B502E"/>
    <w:rsid w:val="002B70CF"/>
    <w:rsid w:val="002C4805"/>
    <w:rsid w:val="002E5DF3"/>
    <w:rsid w:val="002F52E3"/>
    <w:rsid w:val="002F70A9"/>
    <w:rsid w:val="003231C8"/>
    <w:rsid w:val="00360568"/>
    <w:rsid w:val="00373B39"/>
    <w:rsid w:val="00382006"/>
    <w:rsid w:val="00390C26"/>
    <w:rsid w:val="003C0334"/>
    <w:rsid w:val="003E713D"/>
    <w:rsid w:val="003F6ACA"/>
    <w:rsid w:val="003F73C3"/>
    <w:rsid w:val="0041674A"/>
    <w:rsid w:val="00435E1C"/>
    <w:rsid w:val="00437AFB"/>
    <w:rsid w:val="00494BB1"/>
    <w:rsid w:val="004C19FE"/>
    <w:rsid w:val="004D7175"/>
    <w:rsid w:val="005064A3"/>
    <w:rsid w:val="0051509C"/>
    <w:rsid w:val="0052092C"/>
    <w:rsid w:val="00523567"/>
    <w:rsid w:val="005271A2"/>
    <w:rsid w:val="00583B67"/>
    <w:rsid w:val="005D10EB"/>
    <w:rsid w:val="005E2622"/>
    <w:rsid w:val="005F0B01"/>
    <w:rsid w:val="00610B0F"/>
    <w:rsid w:val="006263B9"/>
    <w:rsid w:val="00626A07"/>
    <w:rsid w:val="00644F69"/>
    <w:rsid w:val="00645691"/>
    <w:rsid w:val="006473B8"/>
    <w:rsid w:val="00647F40"/>
    <w:rsid w:val="0065106A"/>
    <w:rsid w:val="00681F86"/>
    <w:rsid w:val="006B521C"/>
    <w:rsid w:val="006C0AB6"/>
    <w:rsid w:val="006E454B"/>
    <w:rsid w:val="006E67FA"/>
    <w:rsid w:val="006E6C1B"/>
    <w:rsid w:val="006E791E"/>
    <w:rsid w:val="006F1FED"/>
    <w:rsid w:val="006F75EA"/>
    <w:rsid w:val="006F7974"/>
    <w:rsid w:val="00725F2D"/>
    <w:rsid w:val="007446A3"/>
    <w:rsid w:val="00794B22"/>
    <w:rsid w:val="007A1C4B"/>
    <w:rsid w:val="007A4547"/>
    <w:rsid w:val="007A5ADF"/>
    <w:rsid w:val="007B405E"/>
    <w:rsid w:val="007D34A6"/>
    <w:rsid w:val="007F0910"/>
    <w:rsid w:val="007F476C"/>
    <w:rsid w:val="008039B7"/>
    <w:rsid w:val="00811AC0"/>
    <w:rsid w:val="00842CC8"/>
    <w:rsid w:val="00844BAE"/>
    <w:rsid w:val="00855C39"/>
    <w:rsid w:val="008A51C1"/>
    <w:rsid w:val="008B6E73"/>
    <w:rsid w:val="008B71D9"/>
    <w:rsid w:val="008C3508"/>
    <w:rsid w:val="0091233B"/>
    <w:rsid w:val="00922AA1"/>
    <w:rsid w:val="0093345A"/>
    <w:rsid w:val="009421E7"/>
    <w:rsid w:val="0096331F"/>
    <w:rsid w:val="00981426"/>
    <w:rsid w:val="00984105"/>
    <w:rsid w:val="009979E3"/>
    <w:rsid w:val="009A2982"/>
    <w:rsid w:val="009E66E6"/>
    <w:rsid w:val="009F0A0F"/>
    <w:rsid w:val="00A17514"/>
    <w:rsid w:val="00A272B0"/>
    <w:rsid w:val="00A302D0"/>
    <w:rsid w:val="00A43092"/>
    <w:rsid w:val="00A4427A"/>
    <w:rsid w:val="00A661AF"/>
    <w:rsid w:val="00A91075"/>
    <w:rsid w:val="00AA2FD0"/>
    <w:rsid w:val="00AD6E4E"/>
    <w:rsid w:val="00B318E6"/>
    <w:rsid w:val="00B4094D"/>
    <w:rsid w:val="00B819D6"/>
    <w:rsid w:val="00B9442F"/>
    <w:rsid w:val="00BC4E67"/>
    <w:rsid w:val="00BD5235"/>
    <w:rsid w:val="00BE4B0C"/>
    <w:rsid w:val="00BE638D"/>
    <w:rsid w:val="00BF716E"/>
    <w:rsid w:val="00C12957"/>
    <w:rsid w:val="00C216FD"/>
    <w:rsid w:val="00CA71E5"/>
    <w:rsid w:val="00CC3F65"/>
    <w:rsid w:val="00CD3ABE"/>
    <w:rsid w:val="00CD7176"/>
    <w:rsid w:val="00D14420"/>
    <w:rsid w:val="00D26FFC"/>
    <w:rsid w:val="00D40F82"/>
    <w:rsid w:val="00D64474"/>
    <w:rsid w:val="00D827AD"/>
    <w:rsid w:val="00D93B79"/>
    <w:rsid w:val="00DA543A"/>
    <w:rsid w:val="00DB5EF5"/>
    <w:rsid w:val="00DD2121"/>
    <w:rsid w:val="00DE6C7C"/>
    <w:rsid w:val="00DE7A7C"/>
    <w:rsid w:val="00DF7692"/>
    <w:rsid w:val="00E04CC5"/>
    <w:rsid w:val="00E052A2"/>
    <w:rsid w:val="00E513F3"/>
    <w:rsid w:val="00E62166"/>
    <w:rsid w:val="00E670DB"/>
    <w:rsid w:val="00E83140"/>
    <w:rsid w:val="00E85C25"/>
    <w:rsid w:val="00EA7310"/>
    <w:rsid w:val="00EA7CF8"/>
    <w:rsid w:val="00EC224F"/>
    <w:rsid w:val="00EE3144"/>
    <w:rsid w:val="00EF0FCD"/>
    <w:rsid w:val="00F04F32"/>
    <w:rsid w:val="00F0743C"/>
    <w:rsid w:val="00F22008"/>
    <w:rsid w:val="00F4265D"/>
    <w:rsid w:val="00FA2E51"/>
    <w:rsid w:val="00FA3ABE"/>
    <w:rsid w:val="00FB0A55"/>
    <w:rsid w:val="00FE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qFormat/>
    <w:rsid w:val="00BF716E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b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TextosemFormatao">
    <w:name w:val="Plain Text"/>
    <w:basedOn w:val="Normal"/>
    <w:rPr>
      <w:rFonts w:ascii="Courier New" w:hAnsi="Courier New"/>
    </w:rPr>
  </w:style>
  <w:style w:type="character" w:styleId="Nmerodepgina">
    <w:name w:val="page number"/>
    <w:basedOn w:val="Fontepargpadro"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26F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D26FFC"/>
    <w:rPr>
      <w:rFonts w:ascii="Segoe UI" w:hAnsi="Segoe UI" w:cs="Segoe UI"/>
      <w:sz w:val="18"/>
      <w:szCs w:val="18"/>
    </w:rPr>
  </w:style>
  <w:style w:type="character" w:styleId="nfase">
    <w:name w:val="Emphasis"/>
    <w:uiPriority w:val="20"/>
    <w:qFormat/>
    <w:rsid w:val="005F0B01"/>
    <w:rPr>
      <w:i/>
      <w:iCs/>
    </w:rPr>
  </w:style>
  <w:style w:type="character" w:customStyle="1" w:styleId="apple-converted-space">
    <w:name w:val="apple-converted-space"/>
    <w:rsid w:val="005F0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Indicacao LOMBADA 13 ok</Template>
  <TotalTime>1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ASSUNTO :</vt:lpstr>
    </vt:vector>
  </TitlesOfParts>
  <Company>Camara Municipal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ASSUNTO :</dc:title>
  <dc:subject/>
  <dc:creator>Secretaria</dc:creator>
  <cp:keywords/>
  <cp:lastModifiedBy>Sonia</cp:lastModifiedBy>
  <cp:revision>2</cp:revision>
  <cp:lastPrinted>2016-09-16T10:19:00Z</cp:lastPrinted>
  <dcterms:created xsi:type="dcterms:W3CDTF">2019-01-28T12:54:00Z</dcterms:created>
  <dcterms:modified xsi:type="dcterms:W3CDTF">2019-01-28T12:54:00Z</dcterms:modified>
</cp:coreProperties>
</file>