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50CE0" w:rsidP="00364ADA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Requerimento Nº 387/2026</w:t>
      </w:r>
      <w:r>
        <w:rPr>
          <w:rFonts w:ascii="Arial" w:hAnsi="Arial" w:cs="Arial"/>
          <w:b/>
          <w:sz w:val="24"/>
          <w:szCs w:val="24"/>
        </w:rPr>
        <w:t>Requerimento Nº 387/2026</w:t>
      </w:r>
    </w:p>
    <w:p w:rsidR="00746794" w:rsidP="00364ADA">
      <w:pPr>
        <w:jc w:val="both"/>
        <w:rPr>
          <w:rFonts w:ascii="Arial" w:hAnsi="Arial" w:cs="Arial"/>
          <w:b/>
          <w:sz w:val="24"/>
          <w:szCs w:val="24"/>
        </w:rPr>
      </w:pPr>
    </w:p>
    <w:p w:rsidR="006066AF" w:rsidP="00641C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ASSUNTO</w:t>
      </w:r>
      <w:r w:rsidRPr="0034675B">
        <w:rPr>
          <w:rFonts w:ascii="Arial" w:hAnsi="Arial" w:cs="Arial"/>
          <w:b/>
          <w:sz w:val="24"/>
          <w:szCs w:val="24"/>
        </w:rPr>
        <w:t>:.</w:t>
      </w:r>
      <w:r w:rsidRPr="0034675B" w:rsidR="00641C55">
        <w:rPr>
          <w:rFonts w:ascii="Arial" w:hAnsi="Arial" w:cs="Arial"/>
          <w:b/>
          <w:sz w:val="24"/>
          <w:szCs w:val="24"/>
        </w:rPr>
        <w:t xml:space="preserve"> </w:t>
      </w:r>
      <w:bookmarkStart w:id="0" w:name="_GoBack"/>
      <w:r w:rsidR="00641C55">
        <w:rPr>
          <w:rFonts w:ascii="Arial" w:hAnsi="Arial" w:cs="Arial"/>
          <w:b/>
          <w:sz w:val="24"/>
          <w:szCs w:val="24"/>
        </w:rPr>
        <w:t xml:space="preserve">REQUEIRO AO </w:t>
      </w:r>
      <w:r w:rsidRPr="00863243" w:rsidR="00641C55">
        <w:rPr>
          <w:rFonts w:ascii="Arial" w:hAnsi="Arial" w:cs="Arial"/>
          <w:b/>
          <w:sz w:val="24"/>
          <w:szCs w:val="24"/>
        </w:rPr>
        <w:t xml:space="preserve">EXMO. SR. PREFEITO MUNICIPAL, DR. PAULO DE OLIVEIRA </w:t>
      </w:r>
      <w:r w:rsidR="00641C55">
        <w:rPr>
          <w:rFonts w:ascii="Arial" w:hAnsi="Arial" w:cs="Arial"/>
          <w:b/>
          <w:sz w:val="24"/>
          <w:szCs w:val="24"/>
        </w:rPr>
        <w:t>E</w:t>
      </w:r>
      <w:r w:rsidRPr="00863243" w:rsidR="00641C55">
        <w:rPr>
          <w:rFonts w:ascii="Arial" w:hAnsi="Arial" w:cs="Arial"/>
          <w:b/>
          <w:sz w:val="24"/>
          <w:szCs w:val="24"/>
        </w:rPr>
        <w:t xml:space="preserve"> SILVA</w:t>
      </w:r>
      <w:r w:rsidR="00746794">
        <w:rPr>
          <w:rFonts w:ascii="Arial" w:hAnsi="Arial" w:cs="Arial"/>
          <w:b/>
          <w:sz w:val="24"/>
          <w:szCs w:val="24"/>
        </w:rPr>
        <w:t xml:space="preserve"> QUE</w:t>
      </w:r>
      <w:r w:rsidR="00427DBE">
        <w:rPr>
          <w:rFonts w:ascii="Arial" w:hAnsi="Arial" w:cs="Arial"/>
          <w:b/>
          <w:sz w:val="24"/>
          <w:szCs w:val="24"/>
        </w:rPr>
        <w:t>,</w:t>
      </w:r>
      <w:r w:rsidR="00746794">
        <w:rPr>
          <w:rFonts w:ascii="Arial" w:hAnsi="Arial" w:cs="Arial"/>
          <w:b/>
          <w:sz w:val="24"/>
          <w:szCs w:val="24"/>
        </w:rPr>
        <w:t xml:space="preserve"> JUNTAMENTE </w:t>
      </w:r>
      <w:r w:rsidRPr="00746794" w:rsidR="00746794">
        <w:rPr>
          <w:rFonts w:ascii="Arial" w:hAnsi="Arial" w:cs="Arial"/>
          <w:b/>
          <w:sz w:val="24"/>
          <w:szCs w:val="24"/>
        </w:rPr>
        <w:t>AO SETOR DE RECURSOS HUMANOS DA PREFEITURA MUNICIPAL</w:t>
      </w:r>
      <w:r w:rsidR="00427DBE">
        <w:rPr>
          <w:rFonts w:ascii="Arial" w:hAnsi="Arial" w:cs="Arial"/>
          <w:b/>
          <w:sz w:val="24"/>
          <w:szCs w:val="24"/>
        </w:rPr>
        <w:t>, ENVIE A ESTE GABINETE</w:t>
      </w:r>
      <w:r w:rsidRPr="00746794" w:rsidR="00427DBE">
        <w:rPr>
          <w:rFonts w:ascii="Arial" w:hAnsi="Arial" w:cs="Arial"/>
          <w:b/>
          <w:sz w:val="24"/>
          <w:szCs w:val="24"/>
        </w:rPr>
        <w:t xml:space="preserve"> </w:t>
      </w:r>
      <w:r w:rsidRPr="00746794" w:rsidR="00746794">
        <w:rPr>
          <w:rFonts w:ascii="Arial" w:hAnsi="Arial" w:cs="Arial"/>
          <w:b/>
          <w:sz w:val="24"/>
          <w:szCs w:val="24"/>
        </w:rPr>
        <w:t>A RELAÇÃO DOS SERVIDORES PÚBLICOS MUNICIPAIS APOSENTADOS NOS ÚLTIMOS 12 MESES</w:t>
      </w:r>
      <w:r w:rsidRPr="00746794" w:rsidR="00641C55">
        <w:rPr>
          <w:rFonts w:ascii="Arial" w:hAnsi="Arial" w:cs="Arial"/>
          <w:b/>
          <w:sz w:val="24"/>
          <w:szCs w:val="24"/>
        </w:rPr>
        <w:t>.</w:t>
      </w:r>
      <w:bookmarkEnd w:id="0"/>
    </w:p>
    <w:p w:rsidR="006066AF" w:rsidRPr="0034675B" w:rsidP="00641C55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 xml:space="preserve">                               </w:t>
      </w:r>
    </w:p>
    <w:p w:rsidR="006066AF" w:rsidRPr="002525B2" w:rsidP="00641C55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2525B2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2525B2" w:rsidP="00641C55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2525B2">
        <w:rPr>
          <w:rFonts w:ascii="Arial" w:hAnsi="Arial" w:cs="Arial"/>
          <w:b/>
          <w:sz w:val="24"/>
          <w:szCs w:val="24"/>
        </w:rPr>
        <w:t>SENHORES VEREADORES,</w:t>
      </w:r>
    </w:p>
    <w:p w:rsidR="009B2015" w:rsidP="00641C55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9B2015" w:rsidP="00427DBE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46794">
        <w:rPr>
          <w:rFonts w:ascii="Arial" w:hAnsi="Arial" w:cs="Arial"/>
          <w:sz w:val="24"/>
          <w:szCs w:val="24"/>
        </w:rPr>
        <w:t xml:space="preserve">Considerando que a Lei Complementar nº 374, de 7 de fevereiro de 2024, institui a homenagem ao Servidor Público Aposentado do Município de Mogi Mirim - SP;  </w:t>
      </w:r>
    </w:p>
    <w:p w:rsidR="00427DBE" w:rsidP="00427DBE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9B2015" w:rsidP="00427DBE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46794">
        <w:rPr>
          <w:rFonts w:ascii="Arial" w:hAnsi="Arial" w:cs="Arial"/>
          <w:sz w:val="24"/>
          <w:szCs w:val="24"/>
        </w:rPr>
        <w:t xml:space="preserve">Considerando que o artigo 4º da referida Lei Complementar estabelece a responsabilidade de solicitar ao setor de Recursos Humanos da Prefeitura a relação dos servidores aposentados no período de 1º de setembro do ano anterior a 31 de agosto do ano em curso;  </w:t>
      </w:r>
    </w:p>
    <w:p w:rsidR="00427DBE" w:rsidP="00427DBE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746794" w:rsidP="00427DBE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46794">
        <w:rPr>
          <w:rFonts w:ascii="Arial" w:hAnsi="Arial" w:cs="Arial"/>
          <w:sz w:val="24"/>
          <w:szCs w:val="24"/>
        </w:rPr>
        <w:t xml:space="preserve">Considerando que os servidores públicos aposentados dedicaram anos de sua vida em cumprir os mais diversos trabalhos em prol do interesse coletivo;  </w:t>
      </w:r>
    </w:p>
    <w:p w:rsidR="009B2015" w:rsidP="00641C55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233C41" w:rsidRPr="002525B2" w:rsidP="00427DBE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525B2">
        <w:rPr>
          <w:rFonts w:ascii="Arial" w:hAnsi="Arial" w:cs="Arial"/>
          <w:sz w:val="24"/>
          <w:szCs w:val="24"/>
        </w:rPr>
        <w:t xml:space="preserve">REQUEIRO a mesa após ouvir o douto plenário </w:t>
      </w:r>
      <w:r w:rsidRPr="00746794" w:rsidR="00746794">
        <w:rPr>
          <w:rFonts w:ascii="Arial" w:hAnsi="Arial" w:cs="Arial"/>
          <w:sz w:val="24"/>
          <w:szCs w:val="24"/>
        </w:rPr>
        <w:t xml:space="preserve">que seja oficiado </w:t>
      </w:r>
      <w:r w:rsidRPr="00746794" w:rsidR="009B2015">
        <w:rPr>
          <w:rFonts w:ascii="Arial" w:hAnsi="Arial" w:cs="Arial"/>
          <w:sz w:val="24"/>
          <w:szCs w:val="24"/>
        </w:rPr>
        <w:t>o</w:t>
      </w:r>
      <w:r w:rsidR="009B2015">
        <w:rPr>
          <w:rFonts w:ascii="Arial" w:hAnsi="Arial" w:cs="Arial"/>
          <w:sz w:val="24"/>
          <w:szCs w:val="24"/>
        </w:rPr>
        <w:t xml:space="preserve"> Exmo. Sr. Prefeito Municipal, Dr. Paulo de Oliveira e Silva, para que, junto ao</w:t>
      </w:r>
      <w:r w:rsidRPr="00746794" w:rsidR="009B2015">
        <w:rPr>
          <w:rFonts w:ascii="Arial" w:hAnsi="Arial" w:cs="Arial"/>
          <w:sz w:val="24"/>
          <w:szCs w:val="24"/>
        </w:rPr>
        <w:t xml:space="preserve"> setor de Recursos Humanos da Prefeitura Municipal de Mogi Mirim</w:t>
      </w:r>
      <w:r w:rsidR="009B2015">
        <w:rPr>
          <w:rFonts w:ascii="Arial" w:hAnsi="Arial" w:cs="Arial"/>
          <w:sz w:val="24"/>
          <w:szCs w:val="24"/>
        </w:rPr>
        <w:t xml:space="preserve">, </w:t>
      </w:r>
      <w:r w:rsidRPr="00746794" w:rsidR="00746794">
        <w:rPr>
          <w:rFonts w:ascii="Arial" w:hAnsi="Arial" w:cs="Arial"/>
          <w:sz w:val="24"/>
          <w:szCs w:val="24"/>
        </w:rPr>
        <w:t>forneça a relação nominal dos servidores públicos municipais que se aposentaram no período de 1º de setembro de 2025 a 31 de agosto de 2026, com a indicação do respectivo tempo de serviço, a fim de viabilizar a realização da homenagem prevista na legislação vigente</w:t>
      </w:r>
      <w:r w:rsidR="00427DBE">
        <w:rPr>
          <w:rFonts w:ascii="Arial" w:hAnsi="Arial" w:cs="Arial"/>
          <w:sz w:val="24"/>
          <w:szCs w:val="24"/>
        </w:rPr>
        <w:t>.</w:t>
      </w:r>
    </w:p>
    <w:p w:rsidR="002525B2" w:rsidRPr="002525B2" w:rsidP="002525B2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427DBE" w:rsidP="002525B2">
      <w:pPr>
        <w:jc w:val="both"/>
        <w:rPr>
          <w:rFonts w:ascii="Arial" w:hAnsi="Arial" w:cs="Arial"/>
          <w:sz w:val="24"/>
          <w:szCs w:val="24"/>
        </w:rPr>
      </w:pPr>
    </w:p>
    <w:p w:rsidR="006066AF" w:rsidRPr="002525B2" w:rsidP="002525B2">
      <w:pPr>
        <w:jc w:val="both"/>
        <w:rPr>
          <w:rFonts w:ascii="Arial" w:hAnsi="Arial" w:cs="Arial"/>
          <w:sz w:val="24"/>
          <w:szCs w:val="24"/>
        </w:rPr>
      </w:pPr>
      <w:r w:rsidRPr="002525B2">
        <w:rPr>
          <w:rFonts w:ascii="Arial" w:hAnsi="Arial" w:cs="Arial"/>
          <w:sz w:val="24"/>
          <w:szCs w:val="24"/>
        </w:rPr>
        <w:t>SALA DAS SESS</w:t>
      </w:r>
      <w:r w:rsidRPr="002525B2" w:rsidR="00B55DE7">
        <w:rPr>
          <w:rFonts w:ascii="Arial" w:hAnsi="Arial" w:cs="Arial"/>
          <w:sz w:val="24"/>
          <w:szCs w:val="24"/>
        </w:rPr>
        <w:t>ÕE</w:t>
      </w:r>
      <w:r w:rsidRPr="002525B2" w:rsidR="00EA5B14">
        <w:rPr>
          <w:rFonts w:ascii="Arial" w:hAnsi="Arial" w:cs="Arial"/>
          <w:sz w:val="24"/>
          <w:szCs w:val="24"/>
        </w:rPr>
        <w:t>S</w:t>
      </w:r>
      <w:r w:rsidRPr="002525B2" w:rsidR="008F2A2A">
        <w:rPr>
          <w:rFonts w:ascii="Arial" w:hAnsi="Arial" w:cs="Arial"/>
          <w:sz w:val="24"/>
          <w:szCs w:val="24"/>
        </w:rPr>
        <w:t xml:space="preserve"> </w:t>
      </w:r>
      <w:r w:rsidRPr="002525B2" w:rsidR="008E46B7">
        <w:rPr>
          <w:rFonts w:ascii="Arial" w:hAnsi="Arial" w:cs="Arial"/>
          <w:sz w:val="24"/>
          <w:szCs w:val="24"/>
        </w:rPr>
        <w:t xml:space="preserve">“VEREADOR SANTO RÓTOLLI”, aos </w:t>
      </w:r>
      <w:r w:rsidR="00427DBE">
        <w:rPr>
          <w:rFonts w:ascii="Arial" w:hAnsi="Arial" w:cs="Arial"/>
          <w:sz w:val="24"/>
          <w:szCs w:val="24"/>
        </w:rPr>
        <w:t>28</w:t>
      </w:r>
      <w:r w:rsidRPr="002525B2" w:rsidR="00364ADA">
        <w:rPr>
          <w:rFonts w:ascii="Arial" w:hAnsi="Arial" w:cs="Arial"/>
          <w:sz w:val="24"/>
          <w:szCs w:val="24"/>
        </w:rPr>
        <w:t xml:space="preserve"> </w:t>
      </w:r>
      <w:r w:rsidRPr="002525B2" w:rsidR="00B55DE7">
        <w:rPr>
          <w:rFonts w:ascii="Arial" w:hAnsi="Arial" w:cs="Arial"/>
          <w:sz w:val="24"/>
          <w:szCs w:val="24"/>
        </w:rPr>
        <w:t xml:space="preserve">de </w:t>
      </w:r>
      <w:r w:rsidR="00746794">
        <w:rPr>
          <w:rFonts w:ascii="Arial" w:hAnsi="Arial" w:cs="Arial"/>
          <w:sz w:val="24"/>
          <w:szCs w:val="24"/>
        </w:rPr>
        <w:t>agosto</w:t>
      </w:r>
      <w:r w:rsidRPr="002525B2" w:rsidR="00B55DE7">
        <w:rPr>
          <w:rFonts w:ascii="Arial" w:hAnsi="Arial" w:cs="Arial"/>
          <w:sz w:val="24"/>
          <w:szCs w:val="24"/>
        </w:rPr>
        <w:t xml:space="preserve"> de 20</w:t>
      </w:r>
      <w:r w:rsidRPr="002525B2" w:rsidR="00685600">
        <w:rPr>
          <w:rFonts w:ascii="Arial" w:hAnsi="Arial" w:cs="Arial"/>
          <w:sz w:val="24"/>
          <w:szCs w:val="24"/>
        </w:rPr>
        <w:t>2</w:t>
      </w:r>
      <w:r w:rsidRPr="002525B2" w:rsidR="00364ADA">
        <w:rPr>
          <w:rFonts w:ascii="Arial" w:hAnsi="Arial" w:cs="Arial"/>
          <w:sz w:val="24"/>
          <w:szCs w:val="24"/>
        </w:rPr>
        <w:t>6</w:t>
      </w:r>
      <w:r w:rsidRPr="002525B2" w:rsidR="00AF3B76">
        <w:rPr>
          <w:rFonts w:ascii="Arial" w:hAnsi="Arial" w:cs="Arial"/>
          <w:sz w:val="24"/>
          <w:szCs w:val="24"/>
        </w:rPr>
        <w:t>.</w:t>
      </w:r>
    </w:p>
    <w:p w:rsidR="00150CE0" w:rsidP="00B50522">
      <w:pPr>
        <w:jc w:val="center"/>
        <w:rPr>
          <w:rFonts w:ascii="Arial" w:hAnsi="Arial" w:cs="Arial"/>
          <w:sz w:val="22"/>
          <w:szCs w:val="24"/>
        </w:rPr>
      </w:pPr>
    </w:p>
    <w:p w:rsidR="00427DBE" w:rsidP="00B50522">
      <w:pPr>
        <w:jc w:val="center"/>
        <w:rPr>
          <w:rFonts w:ascii="Arial" w:hAnsi="Arial" w:cs="Arial"/>
          <w:sz w:val="22"/>
          <w:szCs w:val="24"/>
        </w:rPr>
      </w:pPr>
    </w:p>
    <w:p w:rsidR="00521D0B" w:rsidP="000901DA">
      <w:pPr>
        <w:rPr>
          <w:rFonts w:ascii="Arial" w:hAnsi="Arial" w:cs="Arial"/>
          <w:b/>
          <w:sz w:val="24"/>
          <w:szCs w:val="24"/>
        </w:rPr>
      </w:pPr>
      <w:r w:rsidRPr="00DB3423">
        <w:rPr>
          <w:rFonts w:ascii="Arial" w:eastAsia="Arial" w:hAnsi="Arial"/>
          <w:b/>
          <w:noProof/>
          <w:sz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1924050</wp:posOffset>
            </wp:positionH>
            <wp:positionV relativeFrom="paragraph">
              <wp:posOffset>8890</wp:posOffset>
            </wp:positionV>
            <wp:extent cx="1902941" cy="476070"/>
            <wp:effectExtent l="0" t="0" r="2540" b="635"/>
            <wp:wrapNone/>
            <wp:docPr id="2" name="Imagem 2" descr="D:\Users\Robertinho\Downloads\Cópia de Dr. PEDRO PEREIRA LAURINDO FILH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738266" name="Picture 1" descr="D:\Users\Robertinho\Downloads\Cópia de Dr. PEDRO PEREIRA LAURINDO FILH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2941" cy="476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B2015" w:rsidP="00641C55">
      <w:pPr>
        <w:jc w:val="center"/>
        <w:rPr>
          <w:rFonts w:ascii="Book Antiqua" w:hAnsi="Book Antiqua" w:cs="Arial"/>
          <w:b/>
          <w:i/>
          <w:sz w:val="24"/>
          <w:szCs w:val="24"/>
        </w:rPr>
      </w:pPr>
    </w:p>
    <w:p w:rsidR="00521D0B" w:rsidRPr="00641C55" w:rsidP="00641C55">
      <w:pPr>
        <w:jc w:val="center"/>
        <w:rPr>
          <w:rFonts w:ascii="Book Antiqua" w:hAnsi="Book Antiqua" w:cs="Arial"/>
          <w:b/>
          <w:i/>
          <w:sz w:val="24"/>
          <w:szCs w:val="24"/>
        </w:rPr>
      </w:pPr>
    </w:p>
    <w:p w:rsidR="00E80E61" w:rsidP="00233C41">
      <w:pPr>
        <w:jc w:val="center"/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VEREADOR LUIS ROBERTO TAVARES</w:t>
      </w:r>
    </w:p>
    <w:p w:rsidR="00641C55" w:rsidP="00641C55">
      <w:pPr>
        <w:jc w:val="center"/>
        <w:rPr>
          <w:rFonts w:ascii="Arial" w:hAnsi="Arial" w:cs="Arial"/>
          <w:sz w:val="22"/>
          <w:szCs w:val="24"/>
        </w:rPr>
      </w:pP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>Rua Dr. José Alves, 129 - C</w:t>
    </w:r>
    <w:r w:rsidR="00C02873">
      <w:rPr>
        <w:sz w:val="18"/>
      </w:rPr>
      <w:t xml:space="preserve">entro - Fone: (019) 3814.1200 </w:t>
    </w:r>
    <w:r>
      <w:rPr>
        <w:sz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1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4001260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89"/>
    <w:multiLevelType w:val="singleLevel"/>
    <w:tmpl w:val="6D76E5C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45E72D8"/>
    <w:multiLevelType w:val="hybridMultilevel"/>
    <w:tmpl w:val="2A4CFAE2"/>
    <w:lvl w:ilvl="0">
      <w:start w:val="1"/>
      <w:numFmt w:val="decimalZero"/>
      <w:lvlText w:val="%1-"/>
      <w:lvlJc w:val="left"/>
      <w:pPr>
        <w:ind w:left="1083" w:hanging="37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4F23"/>
    <w:rsid w:val="00002BB7"/>
    <w:rsid w:val="0000423A"/>
    <w:rsid w:val="00020895"/>
    <w:rsid w:val="00033531"/>
    <w:rsid w:val="00063439"/>
    <w:rsid w:val="00080E8C"/>
    <w:rsid w:val="000901DA"/>
    <w:rsid w:val="000B622A"/>
    <w:rsid w:val="000D7656"/>
    <w:rsid w:val="000E7470"/>
    <w:rsid w:val="000F736A"/>
    <w:rsid w:val="000F771B"/>
    <w:rsid w:val="001013D9"/>
    <w:rsid w:val="00143AF5"/>
    <w:rsid w:val="00143FAB"/>
    <w:rsid w:val="00150CE0"/>
    <w:rsid w:val="001657F7"/>
    <w:rsid w:val="00177DB9"/>
    <w:rsid w:val="00187632"/>
    <w:rsid w:val="001A3E12"/>
    <w:rsid w:val="001F5596"/>
    <w:rsid w:val="00210F9C"/>
    <w:rsid w:val="002114F5"/>
    <w:rsid w:val="00220B9C"/>
    <w:rsid w:val="00233C41"/>
    <w:rsid w:val="00241E56"/>
    <w:rsid w:val="002525B2"/>
    <w:rsid w:val="00275BC8"/>
    <w:rsid w:val="002760BD"/>
    <w:rsid w:val="002820A1"/>
    <w:rsid w:val="00286FF4"/>
    <w:rsid w:val="00292713"/>
    <w:rsid w:val="00297CB6"/>
    <w:rsid w:val="002A137A"/>
    <w:rsid w:val="002B2ECC"/>
    <w:rsid w:val="002B60A0"/>
    <w:rsid w:val="00332727"/>
    <w:rsid w:val="00340B6F"/>
    <w:rsid w:val="0034441C"/>
    <w:rsid w:val="0034503B"/>
    <w:rsid w:val="0034675B"/>
    <w:rsid w:val="00357221"/>
    <w:rsid w:val="0035754C"/>
    <w:rsid w:val="0036317C"/>
    <w:rsid w:val="00364635"/>
    <w:rsid w:val="00364ADA"/>
    <w:rsid w:val="00374453"/>
    <w:rsid w:val="0038195B"/>
    <w:rsid w:val="00393D73"/>
    <w:rsid w:val="00396221"/>
    <w:rsid w:val="003B36C9"/>
    <w:rsid w:val="003B5D15"/>
    <w:rsid w:val="003D50A3"/>
    <w:rsid w:val="003E316D"/>
    <w:rsid w:val="003F11DD"/>
    <w:rsid w:val="0040453B"/>
    <w:rsid w:val="00427DBE"/>
    <w:rsid w:val="00434DB5"/>
    <w:rsid w:val="00484780"/>
    <w:rsid w:val="005011C3"/>
    <w:rsid w:val="00505EAD"/>
    <w:rsid w:val="0051244D"/>
    <w:rsid w:val="00521D0B"/>
    <w:rsid w:val="0053217A"/>
    <w:rsid w:val="00554F23"/>
    <w:rsid w:val="0055553D"/>
    <w:rsid w:val="0056198C"/>
    <w:rsid w:val="005624B7"/>
    <w:rsid w:val="005C0C0B"/>
    <w:rsid w:val="005C482B"/>
    <w:rsid w:val="005D1F15"/>
    <w:rsid w:val="005E3E82"/>
    <w:rsid w:val="005F410C"/>
    <w:rsid w:val="005F5230"/>
    <w:rsid w:val="006066AF"/>
    <w:rsid w:val="006271B8"/>
    <w:rsid w:val="006402A2"/>
    <w:rsid w:val="00641C55"/>
    <w:rsid w:val="00645313"/>
    <w:rsid w:val="00657F14"/>
    <w:rsid w:val="006625FD"/>
    <w:rsid w:val="00682B91"/>
    <w:rsid w:val="00682EFC"/>
    <w:rsid w:val="00684DF6"/>
    <w:rsid w:val="00685600"/>
    <w:rsid w:val="006A30F6"/>
    <w:rsid w:val="006B2A91"/>
    <w:rsid w:val="006B480F"/>
    <w:rsid w:val="006D447B"/>
    <w:rsid w:val="006F1A3E"/>
    <w:rsid w:val="007004BA"/>
    <w:rsid w:val="00711EC5"/>
    <w:rsid w:val="0074410B"/>
    <w:rsid w:val="00746794"/>
    <w:rsid w:val="00751B04"/>
    <w:rsid w:val="00752689"/>
    <w:rsid w:val="007702EC"/>
    <w:rsid w:val="00782750"/>
    <w:rsid w:val="00783A09"/>
    <w:rsid w:val="007927C1"/>
    <w:rsid w:val="00796F06"/>
    <w:rsid w:val="007A5F16"/>
    <w:rsid w:val="007B4521"/>
    <w:rsid w:val="007E328B"/>
    <w:rsid w:val="007E62CD"/>
    <w:rsid w:val="007F4EC2"/>
    <w:rsid w:val="00807522"/>
    <w:rsid w:val="008172F9"/>
    <w:rsid w:val="008215D6"/>
    <w:rsid w:val="0085228A"/>
    <w:rsid w:val="00863243"/>
    <w:rsid w:val="00874DBD"/>
    <w:rsid w:val="00884A71"/>
    <w:rsid w:val="008906A8"/>
    <w:rsid w:val="008B076D"/>
    <w:rsid w:val="008C47DE"/>
    <w:rsid w:val="008E1BED"/>
    <w:rsid w:val="008E46B7"/>
    <w:rsid w:val="008F2A2A"/>
    <w:rsid w:val="00920080"/>
    <w:rsid w:val="0092140D"/>
    <w:rsid w:val="00953609"/>
    <w:rsid w:val="009621F8"/>
    <w:rsid w:val="00964B9D"/>
    <w:rsid w:val="0096551A"/>
    <w:rsid w:val="00966075"/>
    <w:rsid w:val="0096758A"/>
    <w:rsid w:val="00970AC9"/>
    <w:rsid w:val="0097693E"/>
    <w:rsid w:val="009819CB"/>
    <w:rsid w:val="0099510C"/>
    <w:rsid w:val="009B1872"/>
    <w:rsid w:val="009B2015"/>
    <w:rsid w:val="009D40C2"/>
    <w:rsid w:val="009E3A7B"/>
    <w:rsid w:val="009E560F"/>
    <w:rsid w:val="00A24A50"/>
    <w:rsid w:val="00A255E8"/>
    <w:rsid w:val="00A263F3"/>
    <w:rsid w:val="00A4030E"/>
    <w:rsid w:val="00A533C2"/>
    <w:rsid w:val="00A67952"/>
    <w:rsid w:val="00A7195B"/>
    <w:rsid w:val="00A8620A"/>
    <w:rsid w:val="00AA3342"/>
    <w:rsid w:val="00AB4DC9"/>
    <w:rsid w:val="00AB7732"/>
    <w:rsid w:val="00AC3136"/>
    <w:rsid w:val="00AC70FC"/>
    <w:rsid w:val="00AD0866"/>
    <w:rsid w:val="00AE7536"/>
    <w:rsid w:val="00AF3B76"/>
    <w:rsid w:val="00B012D9"/>
    <w:rsid w:val="00B041F0"/>
    <w:rsid w:val="00B125CD"/>
    <w:rsid w:val="00B2776D"/>
    <w:rsid w:val="00B32729"/>
    <w:rsid w:val="00B33E64"/>
    <w:rsid w:val="00B3495B"/>
    <w:rsid w:val="00B50522"/>
    <w:rsid w:val="00B52857"/>
    <w:rsid w:val="00B55DE7"/>
    <w:rsid w:val="00B660D9"/>
    <w:rsid w:val="00B73810"/>
    <w:rsid w:val="00B747FB"/>
    <w:rsid w:val="00B9499F"/>
    <w:rsid w:val="00BA28E8"/>
    <w:rsid w:val="00BB751E"/>
    <w:rsid w:val="00BD367A"/>
    <w:rsid w:val="00BE728E"/>
    <w:rsid w:val="00BF0874"/>
    <w:rsid w:val="00BF1BDB"/>
    <w:rsid w:val="00C02873"/>
    <w:rsid w:val="00C11B95"/>
    <w:rsid w:val="00C31244"/>
    <w:rsid w:val="00C32873"/>
    <w:rsid w:val="00C4042E"/>
    <w:rsid w:val="00C53AFF"/>
    <w:rsid w:val="00C661B8"/>
    <w:rsid w:val="00C70FFF"/>
    <w:rsid w:val="00C73450"/>
    <w:rsid w:val="00C76D6E"/>
    <w:rsid w:val="00C8271E"/>
    <w:rsid w:val="00C85103"/>
    <w:rsid w:val="00C8552A"/>
    <w:rsid w:val="00C90D56"/>
    <w:rsid w:val="00CC08BC"/>
    <w:rsid w:val="00CD2BE7"/>
    <w:rsid w:val="00D51F86"/>
    <w:rsid w:val="00D55A62"/>
    <w:rsid w:val="00D67211"/>
    <w:rsid w:val="00D73766"/>
    <w:rsid w:val="00D76E70"/>
    <w:rsid w:val="00D8524F"/>
    <w:rsid w:val="00D96CB0"/>
    <w:rsid w:val="00DB1E77"/>
    <w:rsid w:val="00DC0D19"/>
    <w:rsid w:val="00DC2F7A"/>
    <w:rsid w:val="00DD2B98"/>
    <w:rsid w:val="00DE3305"/>
    <w:rsid w:val="00DE33F2"/>
    <w:rsid w:val="00E04A19"/>
    <w:rsid w:val="00E16138"/>
    <w:rsid w:val="00E32935"/>
    <w:rsid w:val="00E413BF"/>
    <w:rsid w:val="00E576D0"/>
    <w:rsid w:val="00E647EE"/>
    <w:rsid w:val="00E774CA"/>
    <w:rsid w:val="00E80E61"/>
    <w:rsid w:val="00E839B9"/>
    <w:rsid w:val="00EA4371"/>
    <w:rsid w:val="00EA5403"/>
    <w:rsid w:val="00EA5B14"/>
    <w:rsid w:val="00EB22A1"/>
    <w:rsid w:val="00EB5402"/>
    <w:rsid w:val="00EB586C"/>
    <w:rsid w:val="00EC0F3A"/>
    <w:rsid w:val="00EC1829"/>
    <w:rsid w:val="00ED0677"/>
    <w:rsid w:val="00EF11AA"/>
    <w:rsid w:val="00F104D3"/>
    <w:rsid w:val="00F31392"/>
    <w:rsid w:val="00F34078"/>
    <w:rsid w:val="00F40EEC"/>
    <w:rsid w:val="00F476D0"/>
    <w:rsid w:val="00F61672"/>
    <w:rsid w:val="00F62A4F"/>
    <w:rsid w:val="00FB734B"/>
    <w:rsid w:val="00FE774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3510E0E9-B6AC-408F-986F-09EC14839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HTMLPreformatted">
    <w:name w:val="HTML Preformatted"/>
    <w:basedOn w:val="Normal"/>
    <w:link w:val="Pr-formataoHTMLChar"/>
    <w:uiPriority w:val="99"/>
    <w:unhideWhenUsed/>
    <w:rsid w:val="00C312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HTMLPreformatted"/>
    <w:uiPriority w:val="99"/>
    <w:rsid w:val="00C31244"/>
    <w:rPr>
      <w:rFonts w:ascii="Courier New" w:hAnsi="Courier New" w:cs="Courier New"/>
    </w:rPr>
  </w:style>
  <w:style w:type="character" w:styleId="Hyperlink">
    <w:name w:val="Hyperlink"/>
    <w:uiPriority w:val="99"/>
    <w:unhideWhenUsed/>
    <w:rsid w:val="00C31244"/>
    <w:rPr>
      <w:color w:val="0000FF"/>
      <w:u w:val="single"/>
    </w:rPr>
  </w:style>
  <w:style w:type="paragraph" w:styleId="ListBullet">
    <w:name w:val="List Bullet"/>
    <w:basedOn w:val="Normal"/>
    <w:rsid w:val="00393D73"/>
    <w:pPr>
      <w:numPr>
        <w:numId w:val="2"/>
      </w:numPr>
      <w:contextualSpacing/>
    </w:pPr>
  </w:style>
  <w:style w:type="paragraph" w:styleId="BalloonText">
    <w:name w:val="Balloon Text"/>
    <w:basedOn w:val="Normal"/>
    <w:link w:val="TextodebaloChar"/>
    <w:rsid w:val="005C0C0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5C0C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win10\Downloads\REQUEIRO%20INFORMA&#199;&#213;ES%20SOBREOS%20FUNCION&#193;RIOS%20PUBLICOS%20QUE%20SE%20APOSENTARAM%20NOS%20ULTIMOS%2012%20MESES.dotx" TargetMode="External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REQUEIRO INFORMAÇÕES SOBREOS FUNCIONÁRIOS PUBLICOS QUE SE APOSENTARAM NOS ULTIMOS 12 MESES</Template>
  <TotalTime>0</TotalTime>
  <Pages>1</Pages>
  <Words>231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Usuário do Windows</dc:creator>
  <cp:lastModifiedBy>Robertinho2</cp:lastModifiedBy>
  <cp:revision>2</cp:revision>
  <cp:lastPrinted>2026-08-28T11:27:19Z</cp:lastPrinted>
  <dcterms:created xsi:type="dcterms:W3CDTF">2026-08-28T11:26:00Z</dcterms:created>
  <dcterms:modified xsi:type="dcterms:W3CDTF">2026-08-28T11:26:00Z</dcterms:modified>
</cp:coreProperties>
</file>